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156" w:rsidRPr="00037DCA" w:rsidRDefault="00CA56D8" w:rsidP="00FE31E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 xml:space="preserve">TDCTE </w:t>
      </w:r>
      <w:r w:rsidR="00BC7674" w:rsidRPr="00037DCA">
        <w:rPr>
          <w:rFonts w:ascii="Times New Roman" w:hAnsi="Times New Roman" w:cs="Times New Roman"/>
          <w:sz w:val="24"/>
          <w:szCs w:val="24"/>
        </w:rPr>
        <w:t xml:space="preserve">Business </w:t>
      </w:r>
      <w:r w:rsidRPr="00037DCA">
        <w:rPr>
          <w:rFonts w:ascii="Times New Roman" w:hAnsi="Times New Roman" w:cs="Times New Roman"/>
          <w:sz w:val="24"/>
          <w:szCs w:val="24"/>
        </w:rPr>
        <w:t>Meeting</w:t>
      </w:r>
    </w:p>
    <w:p w:rsidR="00BC7674" w:rsidRDefault="000E74F8" w:rsidP="00037DC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Monday July 18, 2022</w:t>
      </w:r>
    </w:p>
    <w:p w:rsidR="00037DCA" w:rsidRDefault="00037DCA" w:rsidP="00037DC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3189E" w:rsidRPr="00037DCA" w:rsidRDefault="00E3189E" w:rsidP="00037DC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E31E2" w:rsidRPr="00037DCA" w:rsidRDefault="00BC7674" w:rsidP="00FE31E2">
      <w:pPr>
        <w:pStyle w:val="ListParagraph"/>
        <w:numPr>
          <w:ilvl w:val="0"/>
          <w:numId w:val="1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Call to Order</w:t>
      </w:r>
      <w:r w:rsidR="000E74F8" w:rsidRPr="00037DCA">
        <w:rPr>
          <w:rFonts w:ascii="Times New Roman" w:hAnsi="Times New Roman" w:cs="Times New Roman"/>
          <w:sz w:val="24"/>
          <w:szCs w:val="24"/>
        </w:rPr>
        <w:t xml:space="preserve"> </w:t>
      </w:r>
      <w:r w:rsidR="00E3189E">
        <w:rPr>
          <w:rFonts w:ascii="Times New Roman" w:hAnsi="Times New Roman" w:cs="Times New Roman"/>
          <w:sz w:val="24"/>
          <w:szCs w:val="24"/>
        </w:rPr>
        <w:t xml:space="preserve">West TN Vice President </w:t>
      </w:r>
      <w:r w:rsidR="000E74F8" w:rsidRPr="00037DCA">
        <w:rPr>
          <w:rFonts w:ascii="Times New Roman" w:hAnsi="Times New Roman" w:cs="Times New Roman"/>
          <w:sz w:val="24"/>
          <w:szCs w:val="24"/>
        </w:rPr>
        <w:t>George Leake</w:t>
      </w:r>
      <w:r w:rsidR="00425BF7" w:rsidRPr="00037D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7DCA" w:rsidRPr="00037DCA" w:rsidRDefault="00037DCA" w:rsidP="00037D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 xml:space="preserve">Secretary Minutes  </w:t>
      </w:r>
      <w:r w:rsidR="00E3189E">
        <w:rPr>
          <w:rFonts w:ascii="Times New Roman" w:hAnsi="Times New Roman" w:cs="Times New Roman"/>
          <w:sz w:val="24"/>
          <w:szCs w:val="24"/>
        </w:rPr>
        <w:t>Posted on the Website</w:t>
      </w:r>
    </w:p>
    <w:p w:rsidR="001113ED" w:rsidRPr="00037DCA" w:rsidRDefault="000D3C7A" w:rsidP="00FE31E2">
      <w:pPr>
        <w:pStyle w:val="ListParagraph"/>
        <w:numPr>
          <w:ilvl w:val="0"/>
          <w:numId w:val="1"/>
        </w:numPr>
        <w:spacing w:before="240" w:after="120" w:line="36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 xml:space="preserve">Treasurer’s Report </w:t>
      </w:r>
      <w:r w:rsidR="00E3189E">
        <w:rPr>
          <w:rFonts w:ascii="Times New Roman" w:hAnsi="Times New Roman" w:cs="Times New Roman"/>
          <w:sz w:val="24"/>
          <w:szCs w:val="24"/>
        </w:rPr>
        <w:t>Posted on the Website</w:t>
      </w:r>
    </w:p>
    <w:p w:rsidR="005276ED" w:rsidRPr="00037DCA" w:rsidRDefault="008A67D3" w:rsidP="00FE31E2">
      <w:pPr>
        <w:pStyle w:val="ListParagraph"/>
        <w:numPr>
          <w:ilvl w:val="0"/>
          <w:numId w:val="1"/>
        </w:num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Executive and Committee Reports</w:t>
      </w:r>
    </w:p>
    <w:p w:rsidR="00194C7C" w:rsidRPr="00037DCA" w:rsidRDefault="00194C7C" w:rsidP="00194C7C">
      <w:pPr>
        <w:pStyle w:val="ListParagraph"/>
        <w:numPr>
          <w:ilvl w:val="0"/>
          <w:numId w:val="8"/>
        </w:numPr>
        <w:spacing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TACTE Update, Offices, and Awards-Clark Knight</w:t>
      </w:r>
    </w:p>
    <w:p w:rsidR="008A67D3" w:rsidRPr="00037DCA" w:rsidRDefault="000E74F8" w:rsidP="00FE31E2">
      <w:pPr>
        <w:pStyle w:val="ListParagraph"/>
        <w:numPr>
          <w:ilvl w:val="0"/>
          <w:numId w:val="1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TDCTE Professional Development Fees</w:t>
      </w:r>
      <w:r w:rsidR="00E3189E">
        <w:rPr>
          <w:rFonts w:ascii="Times New Roman" w:hAnsi="Times New Roman" w:cs="Times New Roman"/>
          <w:sz w:val="24"/>
          <w:szCs w:val="24"/>
        </w:rPr>
        <w:t>- Richard Skipper</w:t>
      </w:r>
    </w:p>
    <w:p w:rsidR="008A67D3" w:rsidRPr="00037DCA" w:rsidRDefault="00B0206A" w:rsidP="007B7645">
      <w:pPr>
        <w:pStyle w:val="ListParagraph"/>
        <w:numPr>
          <w:ilvl w:val="0"/>
          <w:numId w:val="6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Professional Development Fee</w:t>
      </w:r>
      <w:r w:rsidR="00570938" w:rsidRPr="00037DCA">
        <w:rPr>
          <w:rFonts w:ascii="Times New Roman" w:hAnsi="Times New Roman" w:cs="Times New Roman"/>
          <w:sz w:val="24"/>
          <w:szCs w:val="24"/>
        </w:rPr>
        <w:t xml:space="preserve"> $100</w:t>
      </w:r>
    </w:p>
    <w:p w:rsidR="00B0206A" w:rsidRPr="00037DCA" w:rsidRDefault="00B0206A" w:rsidP="007B7645">
      <w:pPr>
        <w:pStyle w:val="ListParagraph"/>
        <w:numPr>
          <w:ilvl w:val="0"/>
          <w:numId w:val="6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Legislative Breakfast</w:t>
      </w:r>
      <w:r w:rsidR="00B566B4" w:rsidRPr="00037DCA">
        <w:rPr>
          <w:rFonts w:ascii="Times New Roman" w:hAnsi="Times New Roman" w:cs="Times New Roman"/>
          <w:sz w:val="24"/>
          <w:szCs w:val="24"/>
        </w:rPr>
        <w:t>/Event</w:t>
      </w:r>
      <w:r w:rsidRPr="00037DCA">
        <w:rPr>
          <w:rFonts w:ascii="Times New Roman" w:hAnsi="Times New Roman" w:cs="Times New Roman"/>
          <w:sz w:val="24"/>
          <w:szCs w:val="24"/>
        </w:rPr>
        <w:t xml:space="preserve"> cost</w:t>
      </w:r>
      <w:r w:rsidR="00570938" w:rsidRPr="00037DCA">
        <w:rPr>
          <w:rFonts w:ascii="Times New Roman" w:hAnsi="Times New Roman" w:cs="Times New Roman"/>
          <w:sz w:val="24"/>
          <w:szCs w:val="24"/>
        </w:rPr>
        <w:t xml:space="preserve"> $100</w:t>
      </w:r>
    </w:p>
    <w:p w:rsidR="007B7645" w:rsidRPr="00037DCA" w:rsidRDefault="007B7645" w:rsidP="00037DCA">
      <w:pPr>
        <w:pStyle w:val="ListParagraph"/>
        <w:numPr>
          <w:ilvl w:val="0"/>
          <w:numId w:val="6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ACTE Attendees</w:t>
      </w:r>
      <w:r w:rsidR="00194C7C" w:rsidRPr="00037DCA">
        <w:rPr>
          <w:rFonts w:ascii="Times New Roman" w:hAnsi="Times New Roman" w:cs="Times New Roman"/>
          <w:sz w:val="24"/>
          <w:szCs w:val="24"/>
        </w:rPr>
        <w:t xml:space="preserve"> attending fall</w:t>
      </w:r>
      <w:r w:rsidRPr="00037DCA">
        <w:rPr>
          <w:rFonts w:ascii="Times New Roman" w:hAnsi="Times New Roman" w:cs="Times New Roman"/>
          <w:sz w:val="24"/>
          <w:szCs w:val="24"/>
        </w:rPr>
        <w:t xml:space="preserve"> – </w:t>
      </w:r>
      <w:r w:rsidR="00194C7C" w:rsidRPr="00037DCA">
        <w:rPr>
          <w:rFonts w:ascii="Times New Roman" w:hAnsi="Times New Roman" w:cs="Times New Roman"/>
          <w:sz w:val="24"/>
          <w:szCs w:val="24"/>
        </w:rPr>
        <w:t xml:space="preserve">Deidre </w:t>
      </w:r>
      <w:proofErr w:type="spellStart"/>
      <w:r w:rsidR="00194C7C" w:rsidRPr="00037DCA">
        <w:rPr>
          <w:rFonts w:ascii="Times New Roman" w:hAnsi="Times New Roman" w:cs="Times New Roman"/>
          <w:sz w:val="24"/>
          <w:szCs w:val="24"/>
        </w:rPr>
        <w:t>Pendley</w:t>
      </w:r>
      <w:proofErr w:type="spellEnd"/>
      <w:r w:rsidR="00194C7C" w:rsidRPr="00037DCA">
        <w:rPr>
          <w:rFonts w:ascii="Times New Roman" w:hAnsi="Times New Roman" w:cs="Times New Roman"/>
          <w:sz w:val="24"/>
          <w:szCs w:val="24"/>
        </w:rPr>
        <w:t xml:space="preserve">, Bo Shadden, and </w:t>
      </w:r>
      <w:r w:rsidR="00037DCA" w:rsidRPr="00037DCA">
        <w:rPr>
          <w:rFonts w:ascii="Times New Roman" w:hAnsi="Times New Roman" w:cs="Times New Roman"/>
          <w:sz w:val="24"/>
          <w:szCs w:val="24"/>
        </w:rPr>
        <w:t>Brandan Williams</w:t>
      </w:r>
    </w:p>
    <w:p w:rsidR="00B566B4" w:rsidRPr="00037DCA" w:rsidRDefault="00B566B4" w:rsidP="00B566B4">
      <w:pPr>
        <w:pStyle w:val="ListParagraph"/>
        <w:spacing w:before="240" w:after="12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CE30CB" w:rsidRPr="00037DCA" w:rsidRDefault="00194C7C" w:rsidP="00FE31E2">
      <w:pPr>
        <w:pStyle w:val="ListParagraph"/>
        <w:numPr>
          <w:ilvl w:val="0"/>
          <w:numId w:val="1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Election Committee</w:t>
      </w:r>
      <w:r w:rsidR="00B566B4" w:rsidRPr="00037DCA">
        <w:rPr>
          <w:rFonts w:ascii="Times New Roman" w:hAnsi="Times New Roman" w:cs="Times New Roman"/>
          <w:sz w:val="24"/>
          <w:szCs w:val="24"/>
        </w:rPr>
        <w:t>-Julia Decker and Ryan Goodman</w:t>
      </w:r>
    </w:p>
    <w:p w:rsidR="00B566B4" w:rsidRPr="00037DCA" w:rsidRDefault="00B566B4" w:rsidP="00B566B4">
      <w:pPr>
        <w:pStyle w:val="ListParagraph"/>
        <w:numPr>
          <w:ilvl w:val="0"/>
          <w:numId w:val="8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Shannon Watson-Past President</w:t>
      </w:r>
    </w:p>
    <w:p w:rsidR="00B566B4" w:rsidRPr="00037DCA" w:rsidRDefault="00B566B4" w:rsidP="00B566B4">
      <w:pPr>
        <w:pStyle w:val="ListParagraph"/>
        <w:numPr>
          <w:ilvl w:val="0"/>
          <w:numId w:val="8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Julia Decker-President</w:t>
      </w:r>
    </w:p>
    <w:p w:rsidR="00B566B4" w:rsidRPr="00037DCA" w:rsidRDefault="00B566B4" w:rsidP="00B566B4">
      <w:pPr>
        <w:pStyle w:val="ListParagraph"/>
        <w:numPr>
          <w:ilvl w:val="0"/>
          <w:numId w:val="8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George Leake-West TN Vice President</w:t>
      </w:r>
    </w:p>
    <w:p w:rsidR="00B566B4" w:rsidRPr="00037DCA" w:rsidRDefault="00B566B4" w:rsidP="00456634">
      <w:pPr>
        <w:pStyle w:val="ListParagraph"/>
        <w:numPr>
          <w:ilvl w:val="0"/>
          <w:numId w:val="8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Tyra Pilgrim-Middle TN Vice President</w:t>
      </w:r>
    </w:p>
    <w:p w:rsidR="00456634" w:rsidRPr="00037DCA" w:rsidRDefault="00E3189E" w:rsidP="00456634">
      <w:pPr>
        <w:pStyle w:val="ListParagraph"/>
        <w:numPr>
          <w:ilvl w:val="0"/>
          <w:numId w:val="8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Nominee</w:t>
      </w:r>
      <w:r w:rsidR="00456634" w:rsidRPr="00037DCA">
        <w:rPr>
          <w:rFonts w:ascii="Times New Roman" w:hAnsi="Times New Roman" w:cs="Times New Roman"/>
          <w:sz w:val="24"/>
          <w:szCs w:val="24"/>
        </w:rPr>
        <w:t>-East TN Vice President</w:t>
      </w:r>
    </w:p>
    <w:p w:rsidR="00456634" w:rsidRPr="00037DCA" w:rsidRDefault="00456634" w:rsidP="00456634">
      <w:pPr>
        <w:pStyle w:val="ListParagraph"/>
        <w:numPr>
          <w:ilvl w:val="0"/>
          <w:numId w:val="8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Arlette Robinson-Secretary</w:t>
      </w:r>
    </w:p>
    <w:p w:rsidR="00456634" w:rsidRPr="00037DCA" w:rsidRDefault="00456634" w:rsidP="00456634">
      <w:pPr>
        <w:pStyle w:val="ListParagraph"/>
        <w:numPr>
          <w:ilvl w:val="0"/>
          <w:numId w:val="8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Richard Skipper-Treasurer</w:t>
      </w:r>
    </w:p>
    <w:p w:rsidR="00456634" w:rsidRPr="00037DCA" w:rsidRDefault="00456634" w:rsidP="00456634">
      <w:pPr>
        <w:pStyle w:val="ListParagraph"/>
        <w:numPr>
          <w:ilvl w:val="0"/>
          <w:numId w:val="8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Candi Collier-Media Specialist</w:t>
      </w:r>
    </w:p>
    <w:p w:rsidR="00456634" w:rsidRPr="00037DCA" w:rsidRDefault="00456634" w:rsidP="00456634">
      <w:pPr>
        <w:pStyle w:val="ListParagraph"/>
        <w:numPr>
          <w:ilvl w:val="0"/>
          <w:numId w:val="8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Ryan Goodman-Legislative Liaison</w:t>
      </w:r>
    </w:p>
    <w:p w:rsidR="00E3189E" w:rsidRDefault="00456634" w:rsidP="00E3189E">
      <w:pPr>
        <w:pStyle w:val="ListParagraph"/>
        <w:numPr>
          <w:ilvl w:val="0"/>
          <w:numId w:val="8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Clark Knight- TACTE Representative</w:t>
      </w:r>
    </w:p>
    <w:p w:rsidR="00E3189E" w:rsidRPr="00E3189E" w:rsidRDefault="00E3189E" w:rsidP="00E3189E">
      <w:pPr>
        <w:pStyle w:val="ListParagraph"/>
        <w:spacing w:before="240" w:after="12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E3189E" w:rsidRDefault="00E3189E" w:rsidP="00E3189E">
      <w:pPr>
        <w:pStyle w:val="ListParagraph"/>
        <w:numPr>
          <w:ilvl w:val="0"/>
          <w:numId w:val="1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TDOE, TACTE, TDCTE, TCCTE Collaboration-Arlette Robinson</w:t>
      </w:r>
    </w:p>
    <w:p w:rsidR="00E3189E" w:rsidRDefault="00E3189E" w:rsidP="00E3189E">
      <w:pPr>
        <w:pStyle w:val="ListParagraph"/>
        <w:spacing w:before="240" w:after="12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E3189E" w:rsidRPr="00E3189E" w:rsidRDefault="00E3189E" w:rsidP="00E318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189E">
        <w:rPr>
          <w:rFonts w:ascii="Times New Roman" w:hAnsi="Times New Roman" w:cs="Times New Roman"/>
          <w:sz w:val="24"/>
          <w:szCs w:val="24"/>
        </w:rPr>
        <w:t>Legislative Updates- Ryan Goodman</w:t>
      </w:r>
    </w:p>
    <w:p w:rsidR="00456634" w:rsidRPr="00037DCA" w:rsidRDefault="00456634" w:rsidP="00456634">
      <w:pPr>
        <w:pStyle w:val="ListParagraph"/>
        <w:numPr>
          <w:ilvl w:val="0"/>
          <w:numId w:val="10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See the Legislative Updates on the Website</w:t>
      </w:r>
    </w:p>
    <w:p w:rsidR="00CE30CB" w:rsidRPr="00037DCA" w:rsidRDefault="00CE30CB" w:rsidP="00FE31E2">
      <w:pPr>
        <w:pStyle w:val="ListParagraph"/>
        <w:numPr>
          <w:ilvl w:val="0"/>
          <w:numId w:val="1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Announcements</w:t>
      </w:r>
    </w:p>
    <w:p w:rsidR="00570938" w:rsidRPr="00E3189E" w:rsidRDefault="00037DCA" w:rsidP="00E3189E">
      <w:pPr>
        <w:pStyle w:val="ListParagraph"/>
        <w:numPr>
          <w:ilvl w:val="0"/>
          <w:numId w:val="9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Fall Meeting Dates- November 7-8, 2022</w:t>
      </w:r>
      <w:r w:rsidR="00E3189E">
        <w:rPr>
          <w:rFonts w:ascii="Times New Roman" w:hAnsi="Times New Roman" w:cs="Times New Roman"/>
          <w:sz w:val="24"/>
          <w:szCs w:val="24"/>
        </w:rPr>
        <w:t xml:space="preserve">: </w:t>
      </w:r>
      <w:r w:rsidRPr="00E3189E">
        <w:rPr>
          <w:rFonts w:ascii="Times New Roman" w:hAnsi="Times New Roman" w:cs="Times New Roman"/>
          <w:sz w:val="24"/>
          <w:szCs w:val="24"/>
        </w:rPr>
        <w:t>Pickwick Landing State Park</w:t>
      </w:r>
    </w:p>
    <w:p w:rsidR="00037DCA" w:rsidRPr="00E3189E" w:rsidRDefault="00037DCA" w:rsidP="00E3189E">
      <w:pPr>
        <w:pStyle w:val="ListParagraph"/>
        <w:numPr>
          <w:ilvl w:val="0"/>
          <w:numId w:val="9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Winter Meeting Dates</w:t>
      </w:r>
      <w:r w:rsidR="00AD6496" w:rsidRPr="00037DCA">
        <w:rPr>
          <w:rFonts w:ascii="Times New Roman" w:hAnsi="Times New Roman" w:cs="Times New Roman"/>
          <w:sz w:val="24"/>
          <w:szCs w:val="24"/>
        </w:rPr>
        <w:t xml:space="preserve"> </w:t>
      </w:r>
      <w:r w:rsidRPr="00037DCA">
        <w:rPr>
          <w:rFonts w:ascii="Times New Roman" w:hAnsi="Times New Roman" w:cs="Times New Roman"/>
          <w:sz w:val="24"/>
          <w:szCs w:val="24"/>
        </w:rPr>
        <w:t>–</w:t>
      </w:r>
      <w:r w:rsidR="00AD6496" w:rsidRPr="00037DCA">
        <w:rPr>
          <w:rFonts w:ascii="Times New Roman" w:hAnsi="Times New Roman" w:cs="Times New Roman"/>
          <w:sz w:val="24"/>
          <w:szCs w:val="24"/>
        </w:rPr>
        <w:t xml:space="preserve"> </w:t>
      </w:r>
      <w:r w:rsidRPr="00037DCA">
        <w:rPr>
          <w:rFonts w:ascii="Times New Roman" w:hAnsi="Times New Roman" w:cs="Times New Roman"/>
          <w:sz w:val="24"/>
          <w:szCs w:val="24"/>
        </w:rPr>
        <w:t>February 6-7, 2022</w:t>
      </w:r>
      <w:r w:rsidR="00E3189E">
        <w:rPr>
          <w:rFonts w:ascii="Times New Roman" w:hAnsi="Times New Roman" w:cs="Times New Roman"/>
          <w:sz w:val="24"/>
          <w:szCs w:val="24"/>
        </w:rPr>
        <w:t xml:space="preserve">: </w:t>
      </w:r>
      <w:r w:rsidRPr="00E3189E">
        <w:rPr>
          <w:rFonts w:ascii="Times New Roman" w:hAnsi="Times New Roman" w:cs="Times New Roman"/>
          <w:sz w:val="24"/>
          <w:szCs w:val="24"/>
        </w:rPr>
        <w:t>Drury Inn Nashville</w:t>
      </w:r>
    </w:p>
    <w:p w:rsidR="00037DCA" w:rsidRPr="00E3189E" w:rsidRDefault="00037DCA" w:rsidP="00E3189E">
      <w:pPr>
        <w:pStyle w:val="ListParagraph"/>
        <w:numPr>
          <w:ilvl w:val="0"/>
          <w:numId w:val="9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Spring</w:t>
      </w:r>
      <w:r w:rsidR="007B7645" w:rsidRPr="00037DCA">
        <w:rPr>
          <w:rFonts w:ascii="Times New Roman" w:hAnsi="Times New Roman" w:cs="Times New Roman"/>
          <w:sz w:val="24"/>
          <w:szCs w:val="24"/>
        </w:rPr>
        <w:t xml:space="preserve"> </w:t>
      </w:r>
      <w:r w:rsidRPr="00037DCA">
        <w:rPr>
          <w:rFonts w:ascii="Times New Roman" w:hAnsi="Times New Roman" w:cs="Times New Roman"/>
          <w:sz w:val="24"/>
          <w:szCs w:val="24"/>
        </w:rPr>
        <w:t>Meeting Dates</w:t>
      </w:r>
      <w:r w:rsidR="007B7645" w:rsidRPr="00037DCA">
        <w:rPr>
          <w:rFonts w:ascii="Times New Roman" w:hAnsi="Times New Roman" w:cs="Times New Roman"/>
          <w:sz w:val="24"/>
          <w:szCs w:val="24"/>
        </w:rPr>
        <w:t xml:space="preserve"> – </w:t>
      </w:r>
      <w:r w:rsidRPr="00037DCA">
        <w:rPr>
          <w:rFonts w:ascii="Times New Roman" w:hAnsi="Times New Roman" w:cs="Times New Roman"/>
          <w:sz w:val="24"/>
          <w:szCs w:val="24"/>
        </w:rPr>
        <w:t>April 25-27</w:t>
      </w:r>
      <w:r w:rsidR="00E3189E">
        <w:rPr>
          <w:rFonts w:ascii="Times New Roman" w:hAnsi="Times New Roman" w:cs="Times New Roman"/>
          <w:sz w:val="24"/>
          <w:szCs w:val="24"/>
        </w:rPr>
        <w:t xml:space="preserve">: </w:t>
      </w:r>
      <w:r w:rsidRPr="00E3189E">
        <w:rPr>
          <w:rFonts w:ascii="Times New Roman" w:hAnsi="Times New Roman" w:cs="Times New Roman"/>
          <w:sz w:val="24"/>
          <w:szCs w:val="24"/>
        </w:rPr>
        <w:t>Sevierville Convention Center, Wilderness in the Smokies</w:t>
      </w:r>
    </w:p>
    <w:p w:rsidR="00BC7674" w:rsidRPr="00037DCA" w:rsidRDefault="00BC7674" w:rsidP="00FE31E2">
      <w:pPr>
        <w:pStyle w:val="ListParagraph"/>
        <w:spacing w:before="240" w:after="12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Pollution Control Report</w:t>
      </w:r>
      <w:r w:rsidR="00194C7C" w:rsidRPr="00037DCA">
        <w:rPr>
          <w:rFonts w:ascii="Times New Roman" w:hAnsi="Times New Roman" w:cs="Times New Roman"/>
          <w:sz w:val="24"/>
          <w:szCs w:val="24"/>
        </w:rPr>
        <w:t>-Clark Knight</w:t>
      </w:r>
      <w:r w:rsidRPr="00037D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31E2" w:rsidRPr="00037DCA" w:rsidRDefault="007B7645" w:rsidP="007B7645">
      <w:pPr>
        <w:pStyle w:val="ListParagraph"/>
        <w:numPr>
          <w:ilvl w:val="0"/>
          <w:numId w:val="1"/>
        </w:num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037DCA">
        <w:rPr>
          <w:rFonts w:ascii="Times New Roman" w:hAnsi="Times New Roman" w:cs="Times New Roman"/>
          <w:sz w:val="24"/>
          <w:szCs w:val="24"/>
        </w:rPr>
        <w:t>Adjourn</w:t>
      </w:r>
    </w:p>
    <w:sectPr w:rsidR="00FE31E2" w:rsidRPr="00037D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76920"/>
    <w:multiLevelType w:val="hybridMultilevel"/>
    <w:tmpl w:val="95D0EFA8"/>
    <w:lvl w:ilvl="0" w:tplc="16A664B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5BD0A54"/>
    <w:multiLevelType w:val="hybridMultilevel"/>
    <w:tmpl w:val="B86C813E"/>
    <w:lvl w:ilvl="0" w:tplc="73FAD16A"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7150622"/>
    <w:multiLevelType w:val="hybridMultilevel"/>
    <w:tmpl w:val="7910C322"/>
    <w:lvl w:ilvl="0" w:tplc="73FAD16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D595E56"/>
    <w:multiLevelType w:val="hybridMultilevel"/>
    <w:tmpl w:val="B6C6447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F5212E9"/>
    <w:multiLevelType w:val="hybridMultilevel"/>
    <w:tmpl w:val="5F46593C"/>
    <w:lvl w:ilvl="0" w:tplc="73FAD16A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42771A40"/>
    <w:multiLevelType w:val="hybridMultilevel"/>
    <w:tmpl w:val="CB64547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5CDC29B1"/>
    <w:multiLevelType w:val="hybridMultilevel"/>
    <w:tmpl w:val="8A880732"/>
    <w:lvl w:ilvl="0" w:tplc="3F54F7A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D92625D"/>
    <w:multiLevelType w:val="hybridMultilevel"/>
    <w:tmpl w:val="8514CC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61B22A9B"/>
    <w:multiLevelType w:val="hybridMultilevel"/>
    <w:tmpl w:val="719A9E08"/>
    <w:lvl w:ilvl="0" w:tplc="4CDAB1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40A39"/>
    <w:multiLevelType w:val="hybridMultilevel"/>
    <w:tmpl w:val="FD8EFE14"/>
    <w:lvl w:ilvl="0" w:tplc="73FAD16A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9"/>
  </w:num>
  <w:num w:numId="7">
    <w:abstractNumId w:val="4"/>
  </w:num>
  <w:num w:numId="8">
    <w:abstractNumId w:val="5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D8"/>
    <w:rsid w:val="00037DCA"/>
    <w:rsid w:val="000D3C7A"/>
    <w:rsid w:val="000E74F8"/>
    <w:rsid w:val="001113ED"/>
    <w:rsid w:val="00194C7C"/>
    <w:rsid w:val="001B6C60"/>
    <w:rsid w:val="002162FF"/>
    <w:rsid w:val="003C2156"/>
    <w:rsid w:val="00425BF7"/>
    <w:rsid w:val="00456634"/>
    <w:rsid w:val="004E5173"/>
    <w:rsid w:val="005276ED"/>
    <w:rsid w:val="00570938"/>
    <w:rsid w:val="006269CC"/>
    <w:rsid w:val="006D38E7"/>
    <w:rsid w:val="00792BFB"/>
    <w:rsid w:val="007B7645"/>
    <w:rsid w:val="0080654B"/>
    <w:rsid w:val="008A67D3"/>
    <w:rsid w:val="00AB7688"/>
    <w:rsid w:val="00AD6496"/>
    <w:rsid w:val="00B0206A"/>
    <w:rsid w:val="00B566B4"/>
    <w:rsid w:val="00BC7674"/>
    <w:rsid w:val="00C1122A"/>
    <w:rsid w:val="00CA56D8"/>
    <w:rsid w:val="00CE28A2"/>
    <w:rsid w:val="00CE30CB"/>
    <w:rsid w:val="00E3189E"/>
    <w:rsid w:val="00F06292"/>
    <w:rsid w:val="00F96AB4"/>
    <w:rsid w:val="00FE3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657C"/>
  <w15:docId w15:val="{3038FC01-4AB6-4A1A-8D2C-B35D75F02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6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56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6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ibsons4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C086A297-FD71-4CCC-AB37-BA202696D31E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0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Pitts</dc:creator>
  <cp:lastModifiedBy>Arlette Robinson</cp:lastModifiedBy>
  <cp:revision>2</cp:revision>
  <cp:lastPrinted>2022-07-17T20:55:00Z</cp:lastPrinted>
  <dcterms:created xsi:type="dcterms:W3CDTF">2022-07-18T09:46:00Z</dcterms:created>
  <dcterms:modified xsi:type="dcterms:W3CDTF">2022-07-18T09:46:00Z</dcterms:modified>
</cp:coreProperties>
</file>